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10.71.200.1010-237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des Schaudepots AGRONEUM Alt Schwerin, Los 5 Dacheindeckungs- und Klempnerarbeiten sowie Oberlicht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Bauleistung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